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7B" w:rsidRDefault="0044287B" w:rsidP="001A4AF2">
      <w:pPr>
        <w:tabs>
          <w:tab w:val="left" w:pos="5505"/>
        </w:tabs>
        <w:spacing w:after="0" w:line="240" w:lineRule="atLeast"/>
        <w:rPr>
          <w:b/>
          <w:bCs/>
          <w:i/>
          <w:iC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.7pt;margin-top:-11.15pt;width:261pt;height:145.95pt;z-index:-251658240">
            <v:imagedata r:id="rId6" o:title=""/>
          </v:shape>
        </w:pict>
      </w:r>
    </w:p>
    <w:p w:rsidR="0044287B" w:rsidRPr="00D908C9" w:rsidRDefault="0044287B" w:rsidP="001A4AF2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D908C9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ТУРНИРНАЯ ТАБЛИЦА</w:t>
      </w:r>
    </w:p>
    <w:p w:rsidR="0044287B" w:rsidRPr="00D908C9" w:rsidRDefault="0044287B" w:rsidP="001A4AF2">
      <w:pPr>
        <w:tabs>
          <w:tab w:val="left" w:pos="5505"/>
        </w:tabs>
        <w:spacing w:after="0" w:line="240" w:lineRule="atLeast"/>
        <w:jc w:val="center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                                                      </w:t>
      </w:r>
      <w:r w:rsidRPr="00D908C9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зональных соревнований по баскетболу «Школьная спортивная лига» </w:t>
      </w:r>
    </w:p>
    <w:p w:rsidR="0044287B" w:rsidRPr="00D908C9" w:rsidRDefault="0044287B" w:rsidP="00B91D3B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r w:rsidRPr="00D908C9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                                     </w:t>
      </w:r>
      <w:r w:rsidRPr="00D908C9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Зона -  4 ЮГ (районы)</w:t>
      </w:r>
    </w:p>
    <w:p w:rsidR="0044287B" w:rsidRPr="00D908C9" w:rsidRDefault="0044287B" w:rsidP="00B91D3B">
      <w:pPr>
        <w:tabs>
          <w:tab w:val="left" w:pos="5505"/>
        </w:tabs>
        <w:jc w:val="center"/>
        <w:rPr>
          <w:rFonts w:ascii="Arial" w:hAnsi="Arial" w:cs="Arial"/>
          <w:b/>
          <w:bCs/>
          <w:i/>
          <w:iCs/>
          <w:color w:val="C00000"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                                             </w:t>
      </w:r>
      <w:r w:rsidRPr="00D908C9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31 января-2февраля   2018г. Минусинск    С/З МАОУ  «Гимназии №1»</w:t>
      </w:r>
    </w:p>
    <w:p w:rsidR="0044287B" w:rsidRPr="00D908C9" w:rsidRDefault="0044287B" w:rsidP="00B91D3B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C00000"/>
          <w:sz w:val="28"/>
          <w:szCs w:val="28"/>
        </w:rPr>
      </w:pPr>
      <w:r w:rsidRPr="00D908C9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 xml:space="preserve">                                                                                                                  </w:t>
      </w:r>
      <w:r w:rsidRPr="00D908C9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ДЕВУШКИ</w:t>
      </w:r>
    </w:p>
    <w:p w:rsidR="0044287B" w:rsidRDefault="0044287B" w:rsidP="00B91D3B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</w:p>
    <w:tbl>
      <w:tblPr>
        <w:tblW w:w="16368" w:type="dxa"/>
        <w:tblInd w:w="-10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38"/>
        <w:gridCol w:w="4708"/>
        <w:gridCol w:w="1134"/>
        <w:gridCol w:w="1134"/>
        <w:gridCol w:w="1134"/>
        <w:gridCol w:w="1134"/>
        <w:gridCol w:w="1134"/>
        <w:gridCol w:w="1134"/>
        <w:gridCol w:w="1134"/>
        <w:gridCol w:w="1275"/>
        <w:gridCol w:w="851"/>
        <w:gridCol w:w="1058"/>
      </w:tblGrid>
      <w:tr w:rsidR="0044287B" w:rsidRPr="00D908C9" w:rsidTr="00CE1C9A">
        <w:trPr>
          <w:trHeight w:val="500"/>
        </w:trPr>
        <w:tc>
          <w:tcPr>
            <w:tcW w:w="538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№</w:t>
            </w:r>
          </w:p>
        </w:tc>
        <w:tc>
          <w:tcPr>
            <w:tcW w:w="4708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команда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double" w:sz="6" w:space="0" w:color="000000"/>
            </w:tcBorders>
            <w:shd w:val="clear" w:color="auto" w:fill="FFFFFF"/>
          </w:tcPr>
          <w:p w:rsidR="0044287B" w:rsidRPr="00D908C9" w:rsidRDefault="0044287B" w:rsidP="00AC5BE4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AC5BE4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double" w:sz="6" w:space="0" w:color="000000"/>
            </w:tcBorders>
            <w:shd w:val="clear" w:color="auto" w:fill="FFFFFF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Разница</w:t>
            </w:r>
          </w:p>
        </w:tc>
        <w:tc>
          <w:tcPr>
            <w:tcW w:w="851" w:type="dxa"/>
            <w:tcBorders>
              <w:top w:val="double" w:sz="6" w:space="0" w:color="000000"/>
            </w:tcBorders>
            <w:shd w:val="clear" w:color="auto" w:fill="FFFFFF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очки</w:t>
            </w:r>
          </w:p>
        </w:tc>
        <w:tc>
          <w:tcPr>
            <w:tcW w:w="1058" w:type="dxa"/>
            <w:tcBorders>
              <w:top w:val="double" w:sz="6" w:space="0" w:color="000000"/>
            </w:tcBorders>
            <w:shd w:val="clear" w:color="auto" w:fill="FFFFFF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</w:pPr>
            <w:r w:rsidRPr="00D908C9">
              <w:rPr>
                <w:rFonts w:ascii="Arial" w:hAnsi="Arial" w:cs="Arial"/>
                <w:b/>
                <w:bCs/>
                <w:caps/>
                <w:color w:val="C00000"/>
                <w:sz w:val="20"/>
                <w:szCs w:val="20"/>
              </w:rPr>
              <w:t>место</w:t>
            </w:r>
          </w:p>
        </w:tc>
      </w:tr>
      <w:tr w:rsidR="0044287B" w:rsidRPr="00D908C9" w:rsidTr="00CE1C9A">
        <w:trPr>
          <w:trHeight w:val="961"/>
        </w:trPr>
        <w:tc>
          <w:tcPr>
            <w:tcW w:w="538" w:type="dxa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1</w:t>
            </w:r>
          </w:p>
        </w:tc>
        <w:tc>
          <w:tcPr>
            <w:tcW w:w="4708" w:type="dxa"/>
          </w:tcPr>
          <w:p w:rsidR="0044287B" w:rsidRPr="00D908C9" w:rsidRDefault="0044287B" w:rsidP="002C72AB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 xml:space="preserve">Краснотуранский  район </w:t>
            </w:r>
          </w:p>
          <w:p w:rsidR="0044287B" w:rsidRPr="00D908C9" w:rsidRDefault="0044287B" w:rsidP="002C72AB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«Восточенская СОШ»</w:t>
            </w:r>
          </w:p>
        </w:tc>
        <w:tc>
          <w:tcPr>
            <w:tcW w:w="1134" w:type="dxa"/>
            <w:shd w:val="clear" w:color="auto" w:fill="FFFFFF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40"/>
                <w:szCs w:val="40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4"/>
                <w:szCs w:val="24"/>
                <w:lang w:eastAsia="ru-RU"/>
              </w:rPr>
              <w:pict>
                <v:shape id="_x0000_i1025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5pt;height:42.7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A4A8A">
              <w:rPr>
                <w:b/>
                <w:bCs/>
                <w:color w:val="C00000"/>
                <w:sz w:val="28"/>
                <w:szCs w:val="28"/>
              </w:rPr>
              <w:t>25:27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A4A8A"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Pr="00445760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11:7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16:6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17:12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16:27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5A4A8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21:22</w:t>
            </w:r>
          </w:p>
          <w:p w:rsidR="0044287B" w:rsidRPr="002B2081" w:rsidRDefault="0044287B" w:rsidP="005A4A8A">
            <w:pPr>
              <w:tabs>
                <w:tab w:val="left" w:pos="2745"/>
              </w:tabs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445760">
              <w:rPr>
                <w:b/>
                <w:bCs/>
                <w:color w:val="C00000"/>
                <w:sz w:val="28"/>
                <w:szCs w:val="28"/>
                <w:lang w:val="en-US"/>
              </w:rPr>
              <w:t>10</w:t>
            </w:r>
            <w:r>
              <w:rPr>
                <w:b/>
                <w:bCs/>
                <w:color w:val="C00000"/>
                <w:sz w:val="28"/>
                <w:szCs w:val="28"/>
                <w:lang w:val="en-US"/>
              </w:rPr>
              <w:t>6</w:t>
            </w:r>
            <w:r>
              <w:rPr>
                <w:b/>
                <w:bCs/>
                <w:color w:val="C00000"/>
                <w:sz w:val="28"/>
                <w:szCs w:val="28"/>
              </w:rPr>
              <w:t>:101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+5</w:t>
            </w:r>
          </w:p>
        </w:tc>
        <w:tc>
          <w:tcPr>
            <w:tcW w:w="851" w:type="dxa"/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9</w:t>
            </w:r>
          </w:p>
        </w:tc>
        <w:tc>
          <w:tcPr>
            <w:tcW w:w="1058" w:type="dxa"/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>
              <w:rPr>
                <w:b/>
                <w:bCs/>
                <w:color w:val="C00000"/>
                <w:sz w:val="44"/>
                <w:szCs w:val="44"/>
              </w:rPr>
              <w:t>5</w:t>
            </w:r>
          </w:p>
        </w:tc>
      </w:tr>
      <w:tr w:rsidR="0044287B" w:rsidRPr="00D908C9" w:rsidTr="00CE1C9A">
        <w:trPr>
          <w:trHeight w:val="887"/>
        </w:trPr>
        <w:tc>
          <w:tcPr>
            <w:tcW w:w="538" w:type="dxa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2</w:t>
            </w:r>
          </w:p>
        </w:tc>
        <w:tc>
          <w:tcPr>
            <w:tcW w:w="4708" w:type="dxa"/>
          </w:tcPr>
          <w:p w:rsidR="0044287B" w:rsidRPr="00D908C9" w:rsidRDefault="0044287B" w:rsidP="006F58B5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Курагинский  район</w:t>
            </w:r>
          </w:p>
          <w:p w:rsidR="0044287B" w:rsidRPr="00D908C9" w:rsidRDefault="0044287B" w:rsidP="00100E61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МБОУ «РощинскаяСОШ №17»</w:t>
            </w:r>
          </w:p>
        </w:tc>
        <w:tc>
          <w:tcPr>
            <w:tcW w:w="1134" w:type="dxa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A4A8A">
              <w:rPr>
                <w:b/>
                <w:bCs/>
                <w:color w:val="C00000"/>
                <w:sz w:val="28"/>
                <w:szCs w:val="28"/>
              </w:rPr>
              <w:t>27:25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A4A8A"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  <w:pict>
                <v:shape id="_x0000_i1026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9.5pt;height:47.2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A4A8A">
              <w:rPr>
                <w:b/>
                <w:bCs/>
                <w:color w:val="C00000"/>
                <w:sz w:val="28"/>
                <w:szCs w:val="28"/>
              </w:rPr>
              <w:t>11:15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A4A8A"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14:11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38:2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18:16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24:14</w:t>
            </w:r>
          </w:p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132:83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+49</w:t>
            </w:r>
          </w:p>
        </w:tc>
        <w:tc>
          <w:tcPr>
            <w:tcW w:w="851" w:type="dxa"/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11</w:t>
            </w:r>
          </w:p>
        </w:tc>
        <w:tc>
          <w:tcPr>
            <w:tcW w:w="1058" w:type="dxa"/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>
              <w:rPr>
                <w:b/>
                <w:bCs/>
                <w:color w:val="C00000"/>
                <w:sz w:val="44"/>
                <w:szCs w:val="44"/>
                <w:lang w:val="en-US"/>
              </w:rPr>
              <w:t>I</w:t>
            </w:r>
          </w:p>
        </w:tc>
      </w:tr>
      <w:tr w:rsidR="0044287B" w:rsidRPr="00D908C9" w:rsidTr="00CE1C9A">
        <w:trPr>
          <w:trHeight w:val="1095"/>
        </w:trPr>
        <w:tc>
          <w:tcPr>
            <w:tcW w:w="538" w:type="dxa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3</w:t>
            </w:r>
          </w:p>
        </w:tc>
        <w:tc>
          <w:tcPr>
            <w:tcW w:w="4708" w:type="dxa"/>
          </w:tcPr>
          <w:p w:rsidR="0044287B" w:rsidRPr="00D908C9" w:rsidRDefault="0044287B" w:rsidP="00D32FB4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 xml:space="preserve">Минусинский район </w:t>
            </w:r>
          </w:p>
          <w:p w:rsidR="0044287B" w:rsidRPr="00D908C9" w:rsidRDefault="0044287B" w:rsidP="00D32FB4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«ТигрицкаяСОШ№9»</w:t>
            </w:r>
          </w:p>
          <w:p w:rsidR="0044287B" w:rsidRPr="00D908C9" w:rsidRDefault="0044287B" w:rsidP="00100E61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7:11</w:t>
            </w:r>
          </w:p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15:11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  <w:pict>
                <v:shape id="_x0000_i1027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7.25pt;height:51.7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21:4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16:1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8:40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21:20</w:t>
            </w:r>
          </w:p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88:87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+1</w:t>
            </w:r>
          </w:p>
        </w:tc>
        <w:tc>
          <w:tcPr>
            <w:tcW w:w="851" w:type="dxa"/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10</w:t>
            </w:r>
          </w:p>
        </w:tc>
        <w:tc>
          <w:tcPr>
            <w:tcW w:w="1058" w:type="dxa"/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>
              <w:rPr>
                <w:b/>
                <w:bCs/>
                <w:color w:val="C00000"/>
                <w:sz w:val="44"/>
                <w:szCs w:val="44"/>
                <w:lang w:val="en-US"/>
              </w:rPr>
              <w:t>III</w:t>
            </w:r>
          </w:p>
        </w:tc>
      </w:tr>
      <w:tr w:rsidR="0044287B" w:rsidRPr="00D908C9" w:rsidTr="00CE1C9A">
        <w:trPr>
          <w:trHeight w:val="1125"/>
        </w:trPr>
        <w:tc>
          <w:tcPr>
            <w:tcW w:w="538" w:type="dxa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4</w:t>
            </w:r>
          </w:p>
        </w:tc>
        <w:tc>
          <w:tcPr>
            <w:tcW w:w="4708" w:type="dxa"/>
          </w:tcPr>
          <w:p w:rsidR="0044287B" w:rsidRPr="00D908C9" w:rsidRDefault="0044287B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Шушенский район</w:t>
            </w:r>
          </w:p>
          <w:p w:rsidR="0044287B" w:rsidRPr="00D908C9" w:rsidRDefault="0044287B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МБОУ «Шушенская  СОШ №1»</w:t>
            </w:r>
          </w:p>
        </w:tc>
        <w:tc>
          <w:tcPr>
            <w:tcW w:w="1134" w:type="dxa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6:16</w:t>
            </w:r>
          </w:p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11:14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4:21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  <w:pict>
                <v:shape id="_x0000_i1028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5pt;height:4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14:2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10:33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13:18</w:t>
            </w:r>
          </w:p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58:104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-46</w:t>
            </w:r>
          </w:p>
        </w:tc>
        <w:tc>
          <w:tcPr>
            <w:tcW w:w="851" w:type="dxa"/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7</w:t>
            </w:r>
          </w:p>
        </w:tc>
        <w:tc>
          <w:tcPr>
            <w:tcW w:w="1058" w:type="dxa"/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>
              <w:rPr>
                <w:b/>
                <w:bCs/>
                <w:color w:val="C00000"/>
                <w:sz w:val="44"/>
                <w:szCs w:val="44"/>
              </w:rPr>
              <w:t>6</w:t>
            </w:r>
          </w:p>
        </w:tc>
      </w:tr>
      <w:tr w:rsidR="0044287B" w:rsidRPr="00D908C9" w:rsidTr="00CE1C9A">
        <w:trPr>
          <w:trHeight w:val="1125"/>
        </w:trPr>
        <w:tc>
          <w:tcPr>
            <w:tcW w:w="538" w:type="dxa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5</w:t>
            </w:r>
          </w:p>
        </w:tc>
        <w:tc>
          <w:tcPr>
            <w:tcW w:w="4708" w:type="dxa"/>
          </w:tcPr>
          <w:p w:rsidR="0044287B" w:rsidRPr="00D908C9" w:rsidRDefault="0044287B" w:rsidP="006D5ED4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Идринский район</w:t>
            </w:r>
          </w:p>
          <w:p w:rsidR="0044287B" w:rsidRPr="00D908C9" w:rsidRDefault="0044287B" w:rsidP="006D5ED4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МБОУ «Идринская СОШ»</w:t>
            </w:r>
          </w:p>
        </w:tc>
        <w:tc>
          <w:tcPr>
            <w:tcW w:w="1134" w:type="dxa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12:17</w:t>
            </w:r>
          </w:p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2:38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1:16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  <w:t>2:14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  <w:pict>
                <v:shape id="_x0000_i1029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5pt;height:4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2:51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9:23</w:t>
            </w:r>
          </w:p>
          <w:p w:rsidR="0044287B" w:rsidRPr="002B2081" w:rsidRDefault="0044287B" w:rsidP="002B2081">
            <w:pPr>
              <w:tabs>
                <w:tab w:val="left" w:pos="2745"/>
              </w:tabs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28:159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-131</w:t>
            </w:r>
          </w:p>
        </w:tc>
        <w:tc>
          <w:tcPr>
            <w:tcW w:w="851" w:type="dxa"/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6</w:t>
            </w:r>
          </w:p>
        </w:tc>
        <w:tc>
          <w:tcPr>
            <w:tcW w:w="1058" w:type="dxa"/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>
              <w:rPr>
                <w:b/>
                <w:bCs/>
                <w:color w:val="C00000"/>
                <w:sz w:val="44"/>
                <w:szCs w:val="44"/>
              </w:rPr>
              <w:t>7</w:t>
            </w:r>
          </w:p>
        </w:tc>
      </w:tr>
      <w:tr w:rsidR="0044287B" w:rsidRPr="00D908C9" w:rsidTr="00CE1C9A">
        <w:trPr>
          <w:trHeight w:val="1125"/>
        </w:trPr>
        <w:tc>
          <w:tcPr>
            <w:tcW w:w="538" w:type="dxa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6</w:t>
            </w:r>
          </w:p>
        </w:tc>
        <w:tc>
          <w:tcPr>
            <w:tcW w:w="4708" w:type="dxa"/>
          </w:tcPr>
          <w:p w:rsidR="0044287B" w:rsidRPr="00D908C9" w:rsidRDefault="0044287B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Ермаковский район</w:t>
            </w:r>
          </w:p>
          <w:p w:rsidR="0044287B" w:rsidRPr="00D908C9" w:rsidRDefault="0044287B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«Солбинская СОШ»</w:t>
            </w:r>
          </w:p>
        </w:tc>
        <w:tc>
          <w:tcPr>
            <w:tcW w:w="1134" w:type="dxa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27:16</w:t>
            </w:r>
          </w:p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16:18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40:8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  <w:t>33:10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51:2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  <w:pict>
                <v:shape id="_x0000_i1030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9.5pt;height:49.5pt;visibility:visible">
                  <v:imagedata r:id="rId7" o:title=""/>
                </v:shape>
              </w:pic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2B2081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36:17</w:t>
            </w:r>
          </w:p>
          <w:p w:rsidR="0044287B" w:rsidRPr="002B2081" w:rsidRDefault="0044287B" w:rsidP="002B2081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B2081"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203:71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+132</w:t>
            </w:r>
          </w:p>
        </w:tc>
        <w:tc>
          <w:tcPr>
            <w:tcW w:w="851" w:type="dxa"/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11</w:t>
            </w:r>
          </w:p>
        </w:tc>
        <w:tc>
          <w:tcPr>
            <w:tcW w:w="1058" w:type="dxa"/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  <w:lang w:val="en-US"/>
              </w:rPr>
            </w:pPr>
            <w:r w:rsidRPr="005A4A8A">
              <w:rPr>
                <w:b/>
                <w:bCs/>
                <w:color w:val="C00000"/>
                <w:sz w:val="44"/>
                <w:szCs w:val="44"/>
                <w:lang w:val="en-US"/>
              </w:rPr>
              <w:t>II</w:t>
            </w:r>
          </w:p>
        </w:tc>
      </w:tr>
      <w:tr w:rsidR="0044287B" w:rsidRPr="00D908C9" w:rsidTr="00CE1C9A">
        <w:trPr>
          <w:trHeight w:val="639"/>
        </w:trPr>
        <w:tc>
          <w:tcPr>
            <w:tcW w:w="538" w:type="dxa"/>
            <w:tcBorders>
              <w:bottom w:val="double" w:sz="6" w:space="0" w:color="000000"/>
            </w:tcBorders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</w:p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32"/>
                <w:szCs w:val="32"/>
              </w:rPr>
            </w:pPr>
            <w:r w:rsidRPr="00D908C9">
              <w:rPr>
                <w:b/>
                <w:bCs/>
                <w:color w:val="C00000"/>
                <w:sz w:val="32"/>
                <w:szCs w:val="32"/>
              </w:rPr>
              <w:t>7</w:t>
            </w:r>
          </w:p>
        </w:tc>
        <w:tc>
          <w:tcPr>
            <w:tcW w:w="4708" w:type="dxa"/>
            <w:tcBorders>
              <w:bottom w:val="double" w:sz="6" w:space="0" w:color="000000"/>
            </w:tcBorders>
          </w:tcPr>
          <w:p w:rsidR="0044287B" w:rsidRPr="00D908C9" w:rsidRDefault="0044287B" w:rsidP="00D32FB4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r w:rsidRPr="00D908C9">
              <w:rPr>
                <w:b/>
                <w:bCs/>
                <w:color w:val="C00000"/>
                <w:sz w:val="28"/>
                <w:szCs w:val="28"/>
              </w:rPr>
              <w:t>Каратузский  район</w:t>
            </w:r>
          </w:p>
          <w:p w:rsidR="0044287B" w:rsidRPr="00D908C9" w:rsidRDefault="0044287B" w:rsidP="00D32FB4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908C9">
              <w:rPr>
                <w:b/>
                <w:bCs/>
                <w:color w:val="C00000"/>
                <w:sz w:val="28"/>
                <w:szCs w:val="28"/>
              </w:rPr>
              <w:t>«Нижнекужебарская СОШ»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  <w:lang w:val="en-US"/>
              </w:rPr>
              <w:t>22</w:t>
            </w:r>
            <w:r>
              <w:rPr>
                <w:b/>
                <w:bCs/>
                <w:color w:val="C00000"/>
                <w:sz w:val="28"/>
                <w:szCs w:val="28"/>
              </w:rPr>
              <w:t>:21</w:t>
            </w:r>
          </w:p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14:24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20:21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  <w:t>18:13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color w:val="C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23:9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  <w:shd w:val="clear" w:color="auto" w:fill="FFFFFF"/>
          </w:tcPr>
          <w:p w:rsidR="0044287B" w:rsidRPr="00445760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Arial" w:hAnsi="Arial" w:cs="Arial"/>
                <w:noProof/>
                <w:color w:val="C00000"/>
                <w:sz w:val="28"/>
                <w:szCs w:val="28"/>
                <w:lang w:eastAsia="ru-RU"/>
              </w:rPr>
            </w:pPr>
            <w:r w:rsidRPr="00445760">
              <w:rPr>
                <w:rFonts w:ascii="Arial" w:hAnsi="Arial" w:cs="Arial"/>
                <w:noProof/>
                <w:color w:val="C00000"/>
                <w:sz w:val="28"/>
                <w:szCs w:val="28"/>
                <w:lang w:eastAsia="ru-RU"/>
              </w:rPr>
              <w:t>17:36</w:t>
            </w:r>
          </w:p>
          <w:p w:rsidR="0044287B" w:rsidRPr="005A4A8A" w:rsidRDefault="0044287B" w:rsidP="00017F6C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</w:pPr>
            <w:r w:rsidRPr="00445760">
              <w:rPr>
                <w:rFonts w:ascii="Arial" w:hAnsi="Arial" w:cs="Arial"/>
                <w:noProof/>
                <w:color w:val="C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  <w:shd w:val="clear" w:color="auto" w:fill="FFFFFF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C00000"/>
                <w:sz w:val="28"/>
                <w:szCs w:val="28"/>
                <w:lang w:eastAsia="ru-RU"/>
              </w:rPr>
              <w:pict>
                <v:shape id="_x0000_i1031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9.5pt;height:49.5pt;visibility:visible">
                  <v:imagedata r:id="rId7" o:title=""/>
                </v:shape>
              </w:pict>
            </w:r>
          </w:p>
        </w:tc>
        <w:tc>
          <w:tcPr>
            <w:tcW w:w="1275" w:type="dxa"/>
            <w:tcBorders>
              <w:bottom w:val="double" w:sz="6" w:space="0" w:color="000000"/>
            </w:tcBorders>
            <w:shd w:val="clear" w:color="auto" w:fill="D6E3BC"/>
          </w:tcPr>
          <w:p w:rsidR="0044287B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114:124</w:t>
            </w:r>
          </w:p>
          <w:p w:rsidR="0044287B" w:rsidRPr="00445760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-10</w:t>
            </w:r>
          </w:p>
        </w:tc>
        <w:tc>
          <w:tcPr>
            <w:tcW w:w="851" w:type="dxa"/>
            <w:tcBorders>
              <w:bottom w:val="double" w:sz="6" w:space="0" w:color="000000"/>
            </w:tcBorders>
            <w:shd w:val="clear" w:color="auto" w:fill="EEECE1"/>
          </w:tcPr>
          <w:p w:rsidR="0044287B" w:rsidRPr="00D908C9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0"/>
                <w:szCs w:val="40"/>
              </w:rPr>
            </w:pPr>
            <w:r>
              <w:rPr>
                <w:b/>
                <w:bCs/>
                <w:color w:val="C00000"/>
                <w:sz w:val="40"/>
                <w:szCs w:val="40"/>
              </w:rPr>
              <w:t>9</w:t>
            </w:r>
          </w:p>
        </w:tc>
        <w:tc>
          <w:tcPr>
            <w:tcW w:w="1058" w:type="dxa"/>
            <w:tcBorders>
              <w:bottom w:val="double" w:sz="6" w:space="0" w:color="000000"/>
            </w:tcBorders>
            <w:shd w:val="clear" w:color="auto" w:fill="FDE9D9"/>
          </w:tcPr>
          <w:p w:rsidR="0044287B" w:rsidRPr="005A4A8A" w:rsidRDefault="0044287B" w:rsidP="000741D0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>
              <w:rPr>
                <w:b/>
                <w:bCs/>
                <w:color w:val="C00000"/>
                <w:sz w:val="44"/>
                <w:szCs w:val="44"/>
              </w:rPr>
              <w:t>4</w:t>
            </w:r>
          </w:p>
        </w:tc>
      </w:tr>
    </w:tbl>
    <w:p w:rsidR="0044287B" w:rsidRDefault="0044287B" w:rsidP="007657A6">
      <w:pPr>
        <w:tabs>
          <w:tab w:val="left" w:pos="2745"/>
        </w:tabs>
        <w:rPr>
          <w:b/>
          <w:bCs/>
          <w:color w:val="C00000"/>
          <w:sz w:val="28"/>
          <w:szCs w:val="28"/>
        </w:rPr>
      </w:pPr>
      <w:r w:rsidRPr="00D908C9">
        <w:rPr>
          <w:b/>
          <w:bCs/>
          <w:color w:val="C00000"/>
          <w:sz w:val="28"/>
          <w:szCs w:val="28"/>
        </w:rPr>
        <w:t>Главный судья   ___________Кравченко В.С.                Гл. секретарь  ____________Миронова Н.М.</w:t>
      </w:r>
    </w:p>
    <w:p w:rsidR="0044287B" w:rsidRDefault="0044287B" w:rsidP="007657A6">
      <w:pPr>
        <w:tabs>
          <w:tab w:val="left" w:pos="2745"/>
        </w:tabs>
        <w:rPr>
          <w:b/>
          <w:bCs/>
          <w:color w:val="C00000"/>
          <w:sz w:val="28"/>
          <w:szCs w:val="28"/>
        </w:rPr>
      </w:pPr>
    </w:p>
    <w:p w:rsidR="0044287B" w:rsidRPr="00D908C9" w:rsidRDefault="0044287B" w:rsidP="007657A6">
      <w:pPr>
        <w:tabs>
          <w:tab w:val="left" w:pos="2745"/>
        </w:tabs>
        <w:rPr>
          <w:b/>
          <w:bCs/>
          <w:color w:val="C00000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margin-left:31.3pt;margin-top:7.15pt;width:217.6pt;height:121.3pt;z-index:-251657216">
            <v:imagedata r:id="rId6" o:title=""/>
          </v:shape>
        </w:pict>
      </w:r>
    </w:p>
    <w:p w:rsidR="0044287B" w:rsidRPr="00A862EE" w:rsidRDefault="0044287B" w:rsidP="007657A6">
      <w:pPr>
        <w:tabs>
          <w:tab w:val="left" w:pos="2745"/>
        </w:tabs>
        <w:rPr>
          <w:color w:val="FF0000"/>
          <w:sz w:val="28"/>
          <w:szCs w:val="28"/>
        </w:rPr>
      </w:pPr>
    </w:p>
    <w:p w:rsidR="0044287B" w:rsidRPr="00383EF7" w:rsidRDefault="0044287B" w:rsidP="00383EF7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00206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 xml:space="preserve">                                                                                                                     </w:t>
      </w:r>
      <w:r w:rsidRPr="00383EF7"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>ТУРНИРНАЯ ТАБЛИЦА</w:t>
      </w:r>
    </w:p>
    <w:p w:rsidR="0044287B" w:rsidRPr="00383EF7" w:rsidRDefault="0044287B" w:rsidP="00383EF7">
      <w:pPr>
        <w:tabs>
          <w:tab w:val="left" w:pos="5505"/>
        </w:tabs>
        <w:spacing w:after="0" w:line="240" w:lineRule="atLeast"/>
        <w:jc w:val="center"/>
        <w:rPr>
          <w:rFonts w:ascii="Arial" w:hAnsi="Arial" w:cs="Arial"/>
          <w:b/>
          <w:bCs/>
          <w:i/>
          <w:iCs/>
          <w:color w:val="002060"/>
          <w:sz w:val="24"/>
          <w:szCs w:val="24"/>
        </w:rPr>
      </w:pPr>
      <w:r w:rsidRPr="00383EF7"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 xml:space="preserve">                                                      зональных соревнований по баскетболу «Школьная спортивная лига» </w:t>
      </w:r>
    </w:p>
    <w:tbl>
      <w:tblPr>
        <w:tblpPr w:leftFromText="180" w:rightFromText="180" w:vertAnchor="text" w:horzAnchor="margin" w:tblpXSpec="center" w:tblpY="783"/>
        <w:tblW w:w="1610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75"/>
        <w:gridCol w:w="4729"/>
        <w:gridCol w:w="1134"/>
        <w:gridCol w:w="1134"/>
        <w:gridCol w:w="1134"/>
        <w:gridCol w:w="1134"/>
        <w:gridCol w:w="1134"/>
        <w:gridCol w:w="1134"/>
        <w:gridCol w:w="1134"/>
        <w:gridCol w:w="1275"/>
        <w:gridCol w:w="851"/>
        <w:gridCol w:w="941"/>
      </w:tblGrid>
      <w:tr w:rsidR="0044287B" w:rsidRPr="004C7ADA" w:rsidTr="00CE1C9A">
        <w:trPr>
          <w:trHeight w:val="484"/>
        </w:trPr>
        <w:tc>
          <w:tcPr>
            <w:tcW w:w="375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caps/>
                <w:color w:val="002060"/>
                <w:sz w:val="24"/>
                <w:szCs w:val="24"/>
              </w:rPr>
            </w:pP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caps/>
                <w:color w:val="002060"/>
                <w:sz w:val="24"/>
                <w:szCs w:val="24"/>
              </w:rPr>
            </w:pPr>
          </w:p>
        </w:tc>
        <w:tc>
          <w:tcPr>
            <w:tcW w:w="4729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4C7ADA">
              <w:rPr>
                <w:b/>
                <w:bCs/>
                <w:caps/>
                <w:color w:val="002060"/>
                <w:sz w:val="24"/>
                <w:szCs w:val="24"/>
              </w:rPr>
              <w:t>команда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ap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ap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aps/>
                <w:color w:val="00206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aps/>
                <w:color w:val="00206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aps/>
                <w:color w:val="00206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aps/>
                <w:color w:val="00206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aps/>
                <w:color w:val="002060"/>
                <w:sz w:val="24"/>
                <w:szCs w:val="24"/>
              </w:rPr>
            </w:pP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aps/>
                <w:color w:val="002060"/>
                <w:sz w:val="24"/>
                <w:szCs w:val="24"/>
              </w:rPr>
            </w:pPr>
            <w:r w:rsidRPr="004C7ADA">
              <w:rPr>
                <w:b/>
                <w:bCs/>
                <w:caps/>
                <w:color w:val="00206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double" w:sz="6" w:space="0" w:color="000000"/>
            </w:tcBorders>
            <w:shd w:val="clear" w:color="auto" w:fill="FFFFFF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aps/>
                <w:color w:val="002060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aps/>
                <w:color w:val="002060"/>
              </w:rPr>
            </w:pPr>
            <w:r w:rsidRPr="00D908C9">
              <w:rPr>
                <w:b/>
                <w:bCs/>
                <w:caps/>
                <w:color w:val="002060"/>
              </w:rPr>
              <w:t>Разница</w:t>
            </w:r>
          </w:p>
        </w:tc>
        <w:tc>
          <w:tcPr>
            <w:tcW w:w="851" w:type="dxa"/>
            <w:tcBorders>
              <w:top w:val="double" w:sz="6" w:space="0" w:color="000000"/>
            </w:tcBorders>
            <w:shd w:val="clear" w:color="auto" w:fill="FFFFFF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</w:rPr>
            </w:pPr>
            <w:r w:rsidRPr="00D908C9">
              <w:rPr>
                <w:b/>
                <w:bCs/>
                <w:caps/>
                <w:color w:val="002060"/>
              </w:rPr>
              <w:t>очки</w:t>
            </w:r>
          </w:p>
        </w:tc>
        <w:tc>
          <w:tcPr>
            <w:tcW w:w="941" w:type="dxa"/>
            <w:tcBorders>
              <w:top w:val="double" w:sz="6" w:space="0" w:color="000000"/>
            </w:tcBorders>
            <w:shd w:val="clear" w:color="auto" w:fill="FFFFFF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aps/>
                <w:color w:val="002060"/>
              </w:rPr>
            </w:pPr>
            <w:r w:rsidRPr="00D908C9">
              <w:rPr>
                <w:b/>
                <w:bCs/>
                <w:caps/>
                <w:color w:val="002060"/>
              </w:rPr>
              <w:t>место</w:t>
            </w:r>
          </w:p>
        </w:tc>
      </w:tr>
      <w:tr w:rsidR="0044287B" w:rsidRPr="004C7ADA" w:rsidTr="00CE1C9A">
        <w:trPr>
          <w:trHeight w:val="853"/>
        </w:trPr>
        <w:tc>
          <w:tcPr>
            <w:tcW w:w="375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4729" w:type="dxa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Краснотуранский  район МБОУ «Краснотуранская СОШ»</w:t>
            </w:r>
          </w:p>
        </w:tc>
        <w:tc>
          <w:tcPr>
            <w:tcW w:w="1134" w:type="dxa"/>
            <w:shd w:val="clear" w:color="auto" w:fill="FFFFFF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40"/>
                <w:szCs w:val="40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_x0000_i1032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5pt;height:4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22:57</w:t>
            </w:r>
          </w:p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25:55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24:21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42:26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30:55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31:8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174:222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-48</w:t>
            </w:r>
          </w:p>
        </w:tc>
        <w:tc>
          <w:tcPr>
            <w:tcW w:w="851" w:type="dxa"/>
            <w:shd w:val="clear" w:color="auto" w:fill="EEECE1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9</w:t>
            </w:r>
          </w:p>
        </w:tc>
        <w:tc>
          <w:tcPr>
            <w:tcW w:w="941" w:type="dxa"/>
            <w:shd w:val="clear" w:color="auto" w:fill="FDE9D9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4</w:t>
            </w:r>
          </w:p>
        </w:tc>
      </w:tr>
      <w:tr w:rsidR="0044287B" w:rsidRPr="004C7ADA" w:rsidTr="00CE1C9A">
        <w:trPr>
          <w:trHeight w:val="1064"/>
        </w:trPr>
        <w:tc>
          <w:tcPr>
            <w:tcW w:w="375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4729" w:type="dxa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Курагинский  район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МБОУ «Краснокаменская СОШ№4»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2060"/>
                <w:sz w:val="28"/>
                <w:szCs w:val="28"/>
                <w:lang w:val="en-US"/>
              </w:rPr>
              <w:t>57</w:t>
            </w:r>
            <w:r>
              <w:rPr>
                <w:b/>
                <w:bCs/>
                <w:color w:val="002060"/>
                <w:sz w:val="28"/>
                <w:szCs w:val="28"/>
              </w:rPr>
              <w:t>:</w:t>
            </w:r>
            <w:r>
              <w:rPr>
                <w:b/>
                <w:bCs/>
                <w:color w:val="002060"/>
                <w:sz w:val="28"/>
                <w:szCs w:val="28"/>
                <w:lang w:val="en-US"/>
              </w:rPr>
              <w:t>22</w:t>
            </w:r>
          </w:p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2060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Рисунок 1" o:spid="_x0000_i1033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7.25pt;height:4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68:36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75:20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79:20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54:36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86:7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419:141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+278</w:t>
            </w:r>
          </w:p>
        </w:tc>
        <w:tc>
          <w:tcPr>
            <w:tcW w:w="851" w:type="dxa"/>
            <w:shd w:val="clear" w:color="auto" w:fill="EEECE1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</w:rPr>
              <w:t>1</w:t>
            </w:r>
            <w:r>
              <w:rPr>
                <w:color w:val="002060"/>
                <w:sz w:val="28"/>
                <w:szCs w:val="28"/>
                <w:lang w:val="en-US"/>
              </w:rPr>
              <w:t>2</w:t>
            </w:r>
          </w:p>
        </w:tc>
        <w:tc>
          <w:tcPr>
            <w:tcW w:w="941" w:type="dxa"/>
            <w:shd w:val="clear" w:color="auto" w:fill="FDE9D9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I</w:t>
            </w:r>
          </w:p>
        </w:tc>
      </w:tr>
      <w:tr w:rsidR="0044287B" w:rsidRPr="004C7ADA" w:rsidTr="00CE1C9A">
        <w:trPr>
          <w:trHeight w:val="772"/>
        </w:trPr>
        <w:tc>
          <w:tcPr>
            <w:tcW w:w="375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3</w:t>
            </w:r>
          </w:p>
        </w:tc>
        <w:tc>
          <w:tcPr>
            <w:tcW w:w="4729" w:type="dxa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Минусинский район МКОУ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«Тесинская СОШ№10»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55:25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36:68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_x0000_i1034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5pt;height:42.7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2B2081">
              <w:rPr>
                <w:b/>
                <w:bCs/>
                <w:color w:val="002060"/>
                <w:sz w:val="24"/>
                <w:szCs w:val="24"/>
              </w:rPr>
              <w:t>36:28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</w:rPr>
            </w:pPr>
            <w:r w:rsidRPr="002B2081"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58:27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44:47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79:12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301:207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+ 94</w:t>
            </w:r>
          </w:p>
        </w:tc>
        <w:tc>
          <w:tcPr>
            <w:tcW w:w="851" w:type="dxa"/>
            <w:shd w:val="clear" w:color="auto" w:fill="EEECE1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941" w:type="dxa"/>
            <w:shd w:val="clear" w:color="auto" w:fill="FDE9D9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III</w:t>
            </w:r>
          </w:p>
        </w:tc>
      </w:tr>
      <w:tr w:rsidR="0044287B" w:rsidRPr="004C7ADA" w:rsidTr="00CE1C9A">
        <w:trPr>
          <w:trHeight w:val="602"/>
        </w:trPr>
        <w:tc>
          <w:tcPr>
            <w:tcW w:w="375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4</w:t>
            </w:r>
          </w:p>
        </w:tc>
        <w:tc>
          <w:tcPr>
            <w:tcW w:w="4729" w:type="dxa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Шушенский район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МБОУ «Шушенская СОШ№1</w:t>
            </w:r>
            <w:r w:rsidRPr="004C7ADA">
              <w:rPr>
                <w:color w:val="00206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21:24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28:75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28:36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_x0000_i1035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7.25pt;height:4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63:38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14:63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54:17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208:253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-45</w:t>
            </w:r>
          </w:p>
        </w:tc>
        <w:tc>
          <w:tcPr>
            <w:tcW w:w="851" w:type="dxa"/>
            <w:shd w:val="clear" w:color="auto" w:fill="EEECE1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941" w:type="dxa"/>
            <w:shd w:val="clear" w:color="auto" w:fill="FDE9D9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5</w:t>
            </w:r>
          </w:p>
        </w:tc>
      </w:tr>
      <w:tr w:rsidR="0044287B" w:rsidRPr="004C7ADA" w:rsidTr="00CE1C9A">
        <w:trPr>
          <w:trHeight w:val="660"/>
        </w:trPr>
        <w:tc>
          <w:tcPr>
            <w:tcW w:w="375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5</w:t>
            </w:r>
          </w:p>
        </w:tc>
        <w:tc>
          <w:tcPr>
            <w:tcW w:w="4729" w:type="dxa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Каратузский  район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МБОУ«Моторская СОШ»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26:42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24:79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27:58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  <w:t>38:39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  <w:u w:val="single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_x0000_i1036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7.25pt;height:47.2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33:72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40:8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188:297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-109</w:t>
            </w:r>
          </w:p>
        </w:tc>
        <w:tc>
          <w:tcPr>
            <w:tcW w:w="851" w:type="dxa"/>
            <w:shd w:val="clear" w:color="auto" w:fill="EEECE1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941" w:type="dxa"/>
            <w:shd w:val="clear" w:color="auto" w:fill="FDE9D9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6</w:t>
            </w:r>
          </w:p>
        </w:tc>
      </w:tr>
      <w:tr w:rsidR="0044287B" w:rsidRPr="004C7ADA" w:rsidTr="00CE1C9A">
        <w:trPr>
          <w:trHeight w:val="731"/>
        </w:trPr>
        <w:tc>
          <w:tcPr>
            <w:tcW w:w="375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6</w:t>
            </w:r>
          </w:p>
        </w:tc>
        <w:tc>
          <w:tcPr>
            <w:tcW w:w="4729" w:type="dxa"/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Ермаковский район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МБОУ «Ермаковская СОШ №2»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55:30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36:54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47:44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  <w:t>63:14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72:33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_x0000_i1037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9.5pt;height:47.25pt;visibility:visible">
                  <v:imagedata r:id="rId7" o:title=""/>
                </v:shape>
              </w:pict>
            </w:r>
          </w:p>
        </w:tc>
        <w:tc>
          <w:tcPr>
            <w:tcW w:w="1134" w:type="dxa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69:13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342:188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-154</w:t>
            </w:r>
          </w:p>
        </w:tc>
        <w:tc>
          <w:tcPr>
            <w:tcW w:w="851" w:type="dxa"/>
            <w:shd w:val="clear" w:color="auto" w:fill="EEECE1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941" w:type="dxa"/>
            <w:shd w:val="clear" w:color="auto" w:fill="FDE9D9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II</w:t>
            </w:r>
          </w:p>
        </w:tc>
      </w:tr>
      <w:tr w:rsidR="0044287B" w:rsidRPr="004C7ADA" w:rsidTr="00CE1C9A">
        <w:trPr>
          <w:trHeight w:val="642"/>
        </w:trPr>
        <w:tc>
          <w:tcPr>
            <w:tcW w:w="375" w:type="dxa"/>
            <w:tcBorders>
              <w:bottom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</w:p>
          <w:p w:rsidR="0044287B" w:rsidRPr="00D908C9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D908C9">
              <w:rPr>
                <w:b/>
                <w:bCs/>
                <w:color w:val="002060"/>
                <w:sz w:val="24"/>
                <w:szCs w:val="24"/>
              </w:rPr>
              <w:t>7</w:t>
            </w:r>
          </w:p>
        </w:tc>
        <w:tc>
          <w:tcPr>
            <w:tcW w:w="4729" w:type="dxa"/>
            <w:tcBorders>
              <w:bottom w:val="double" w:sz="6" w:space="0" w:color="000000"/>
            </w:tcBorders>
          </w:tcPr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b/>
                <w:bCs/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Идринский район</w:t>
            </w:r>
          </w:p>
          <w:p w:rsidR="0044287B" w:rsidRPr="004C7ADA" w:rsidRDefault="0044287B" w:rsidP="00CE1C9A">
            <w:pPr>
              <w:tabs>
                <w:tab w:val="left" w:pos="2745"/>
              </w:tabs>
              <w:spacing w:after="0" w:line="240" w:lineRule="auto"/>
              <w:rPr>
                <w:color w:val="002060"/>
                <w:sz w:val="28"/>
                <w:szCs w:val="28"/>
              </w:rPr>
            </w:pPr>
            <w:r w:rsidRPr="004C7ADA">
              <w:rPr>
                <w:b/>
                <w:bCs/>
                <w:color w:val="002060"/>
                <w:sz w:val="28"/>
                <w:szCs w:val="28"/>
              </w:rPr>
              <w:t>МБОУ «Идринская СОШ»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8:31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7:86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12:79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  <w:t>17:54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</w:pPr>
            <w:r>
              <w:rPr>
                <w:b/>
                <w:bCs/>
                <w:noProof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8:40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  <w:shd w:val="clear" w:color="auto" w:fill="FFFFFF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13:69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>
              <w:rPr>
                <w:b/>
                <w:bCs/>
                <w:color w:val="00206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double" w:sz="6" w:space="0" w:color="000000"/>
            </w:tcBorders>
            <w:shd w:val="clear" w:color="auto" w:fill="FFFFFF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131534">
              <w:rPr>
                <w:rFonts w:ascii="Arial" w:hAnsi="Arial" w:cs="Arial"/>
                <w:b/>
                <w:bCs/>
                <w:noProof/>
                <w:color w:val="002060"/>
                <w:sz w:val="24"/>
                <w:szCs w:val="24"/>
                <w:lang w:eastAsia="ru-RU"/>
              </w:rPr>
              <w:pict>
                <v:shape id="_x0000_i1038" type="#_x0000_t75" alt="&amp;Ucy;&amp;zhcy;&amp;ucy;&amp;rcy;&amp;scy;&amp;kcy;&amp;acy;&amp;yacy; &amp;dcy;&amp;iecy;&amp;tcy;&amp;scy;&amp;kcy;&amp;ocy;-&amp;yucy;&amp;ncy;&amp;ocy;&amp;shcy;&amp;iecy;&amp;scy;&amp;kcy;&amp;acy;&amp;yacy; &amp;scy;&amp;pcy;&amp;ocy;&amp;rcy;&amp;tcy;&amp;icy;&amp;vcy;&amp;ncy;&amp;acy;&amp;yacy; &amp;shcy;&amp;kcy;&amp;ocy;&amp;lcy;&amp;acy; &quot; &amp;Scy;&amp;tcy;&amp;rcy;&amp;acy;&amp;ncy;&amp;icy;&amp;tscy;&amp;acy; 13" style="width:45pt;height:42.75pt;visibility:visible">
                  <v:imagedata r:id="rId7" o:title=""/>
                </v:shape>
              </w:pict>
            </w:r>
          </w:p>
        </w:tc>
        <w:tc>
          <w:tcPr>
            <w:tcW w:w="1275" w:type="dxa"/>
            <w:tcBorders>
              <w:bottom w:val="double" w:sz="6" w:space="0" w:color="000000"/>
            </w:tcBorders>
            <w:shd w:val="clear" w:color="auto" w:fill="D6E3BC"/>
          </w:tcPr>
          <w:p w:rsidR="0044287B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65:359</w:t>
            </w:r>
          </w:p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-294</w:t>
            </w:r>
          </w:p>
        </w:tc>
        <w:tc>
          <w:tcPr>
            <w:tcW w:w="851" w:type="dxa"/>
            <w:tcBorders>
              <w:bottom w:val="double" w:sz="6" w:space="0" w:color="000000"/>
            </w:tcBorders>
            <w:shd w:val="clear" w:color="auto" w:fill="EEECE1"/>
          </w:tcPr>
          <w:p w:rsidR="0044287B" w:rsidRPr="002B2081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941" w:type="dxa"/>
            <w:tcBorders>
              <w:bottom w:val="double" w:sz="6" w:space="0" w:color="000000"/>
            </w:tcBorders>
            <w:shd w:val="clear" w:color="auto" w:fill="FDE9D9"/>
          </w:tcPr>
          <w:p w:rsidR="0044287B" w:rsidRPr="00445760" w:rsidRDefault="0044287B" w:rsidP="00CE1C9A">
            <w:pPr>
              <w:tabs>
                <w:tab w:val="left" w:pos="2745"/>
              </w:tabs>
              <w:spacing w:after="0" w:line="240" w:lineRule="auto"/>
              <w:jc w:val="center"/>
              <w:rPr>
                <w:color w:val="002060"/>
                <w:sz w:val="28"/>
                <w:szCs w:val="28"/>
                <w:lang w:val="en-US"/>
              </w:rPr>
            </w:pPr>
            <w:r>
              <w:rPr>
                <w:color w:val="002060"/>
                <w:sz w:val="28"/>
                <w:szCs w:val="28"/>
                <w:lang w:val="en-US"/>
              </w:rPr>
              <w:t>7</w:t>
            </w:r>
          </w:p>
        </w:tc>
      </w:tr>
    </w:tbl>
    <w:p w:rsidR="0044287B" w:rsidRPr="00383EF7" w:rsidRDefault="0044287B" w:rsidP="00383EF7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002060"/>
          <w:sz w:val="24"/>
          <w:szCs w:val="24"/>
        </w:rPr>
      </w:pPr>
      <w:r w:rsidRPr="00383EF7"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 xml:space="preserve">                                      </w:t>
      </w:r>
      <w:r w:rsidRPr="00383EF7"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 xml:space="preserve"> Зона -  4 ЮГ (районы)</w:t>
      </w:r>
    </w:p>
    <w:p w:rsidR="0044287B" w:rsidRPr="00383EF7" w:rsidRDefault="0044287B" w:rsidP="00383EF7">
      <w:pPr>
        <w:tabs>
          <w:tab w:val="left" w:pos="5505"/>
        </w:tabs>
        <w:jc w:val="center"/>
        <w:rPr>
          <w:rFonts w:ascii="Arial" w:hAnsi="Arial" w:cs="Arial"/>
          <w:b/>
          <w:bCs/>
          <w:i/>
          <w:iCs/>
          <w:color w:val="002060"/>
          <w:sz w:val="28"/>
          <w:szCs w:val="28"/>
          <w:u w:val="single"/>
        </w:rPr>
      </w:pPr>
      <w:r w:rsidRPr="00383EF7">
        <w:rPr>
          <w:rFonts w:ascii="Arial" w:hAnsi="Arial" w:cs="Arial"/>
          <w:b/>
          <w:bCs/>
          <w:i/>
          <w:iCs/>
          <w:color w:val="002060"/>
          <w:sz w:val="24"/>
          <w:szCs w:val="24"/>
        </w:rPr>
        <w:t xml:space="preserve">                                                    31 января-2февраля   2018 г. Минусинск                          ФСК «Электрон» </w:t>
      </w:r>
    </w:p>
    <w:p w:rsidR="0044287B" w:rsidRPr="00383EF7" w:rsidRDefault="0044287B" w:rsidP="00383EF7">
      <w:pPr>
        <w:tabs>
          <w:tab w:val="left" w:pos="5505"/>
        </w:tabs>
        <w:spacing w:after="0" w:line="240" w:lineRule="atLeast"/>
        <w:rPr>
          <w:rFonts w:ascii="Arial" w:hAnsi="Arial" w:cs="Arial"/>
          <w:b/>
          <w:bCs/>
          <w:i/>
          <w:iCs/>
          <w:color w:val="00206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 xml:space="preserve">                                                                                                              </w:t>
      </w:r>
      <w:r w:rsidRPr="00383EF7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ЮНОШ</w:t>
      </w:r>
      <w:r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И</w:t>
      </w:r>
    </w:p>
    <w:p w:rsidR="0044287B" w:rsidRPr="004C7ADA" w:rsidRDefault="0044287B" w:rsidP="00C52946">
      <w:pPr>
        <w:tabs>
          <w:tab w:val="left" w:pos="2745"/>
        </w:tabs>
        <w:rPr>
          <w:b/>
          <w:bCs/>
          <w:color w:val="002060"/>
          <w:sz w:val="28"/>
          <w:szCs w:val="28"/>
        </w:rPr>
      </w:pPr>
      <w:r w:rsidRPr="004C7ADA">
        <w:rPr>
          <w:b/>
          <w:bCs/>
          <w:color w:val="002060"/>
          <w:sz w:val="28"/>
          <w:szCs w:val="28"/>
        </w:rPr>
        <w:t>Главный судья   ___________     Г.В. Писчасов</w:t>
      </w:r>
      <w:r>
        <w:rPr>
          <w:b/>
          <w:bCs/>
          <w:color w:val="002060"/>
          <w:sz w:val="28"/>
          <w:szCs w:val="28"/>
        </w:rPr>
        <w:t xml:space="preserve">                                               </w:t>
      </w:r>
      <w:r w:rsidRPr="004C7ADA">
        <w:rPr>
          <w:b/>
          <w:bCs/>
          <w:color w:val="002060"/>
          <w:sz w:val="28"/>
          <w:szCs w:val="28"/>
        </w:rPr>
        <w:t>Гл. секретарь  ____________    Е.В. Шилова</w:t>
      </w:r>
    </w:p>
    <w:sectPr w:rsidR="0044287B" w:rsidRPr="004C7ADA" w:rsidSect="004C7ADA">
      <w:pgSz w:w="16838" w:h="11906" w:orient="landscape"/>
      <w:pgMar w:top="142" w:right="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87B" w:rsidRDefault="0044287B" w:rsidP="00F901AB">
      <w:pPr>
        <w:spacing w:after="0" w:line="240" w:lineRule="auto"/>
      </w:pPr>
      <w:r>
        <w:separator/>
      </w:r>
    </w:p>
  </w:endnote>
  <w:endnote w:type="continuationSeparator" w:id="1">
    <w:p w:rsidR="0044287B" w:rsidRDefault="0044287B" w:rsidP="00F9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87B" w:rsidRDefault="0044287B" w:rsidP="00F901AB">
      <w:pPr>
        <w:spacing w:after="0" w:line="240" w:lineRule="auto"/>
      </w:pPr>
      <w:r>
        <w:separator/>
      </w:r>
    </w:p>
  </w:footnote>
  <w:footnote w:type="continuationSeparator" w:id="1">
    <w:p w:rsidR="0044287B" w:rsidRDefault="0044287B" w:rsidP="00F90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4C3"/>
    <w:rsid w:val="0000047F"/>
    <w:rsid w:val="00003C5B"/>
    <w:rsid w:val="00007223"/>
    <w:rsid w:val="00017C08"/>
    <w:rsid w:val="00017F6C"/>
    <w:rsid w:val="000264E0"/>
    <w:rsid w:val="000721E2"/>
    <w:rsid w:val="000741D0"/>
    <w:rsid w:val="0008574B"/>
    <w:rsid w:val="00097D71"/>
    <w:rsid w:val="000A2EBA"/>
    <w:rsid w:val="000C1A3F"/>
    <w:rsid w:val="000C297A"/>
    <w:rsid w:val="000D1A4F"/>
    <w:rsid w:val="000D23D8"/>
    <w:rsid w:val="000D5FE9"/>
    <w:rsid w:val="000E2600"/>
    <w:rsid w:val="000E6196"/>
    <w:rsid w:val="000F1DD8"/>
    <w:rsid w:val="000F2F6D"/>
    <w:rsid w:val="000F3904"/>
    <w:rsid w:val="00100E61"/>
    <w:rsid w:val="001035EF"/>
    <w:rsid w:val="00105837"/>
    <w:rsid w:val="00117608"/>
    <w:rsid w:val="00131534"/>
    <w:rsid w:val="001478F4"/>
    <w:rsid w:val="00171AEB"/>
    <w:rsid w:val="0018368F"/>
    <w:rsid w:val="00190285"/>
    <w:rsid w:val="001A4AF2"/>
    <w:rsid w:val="001C39AD"/>
    <w:rsid w:val="001C62C9"/>
    <w:rsid w:val="001C7792"/>
    <w:rsid w:val="001E65E4"/>
    <w:rsid w:val="001F08EB"/>
    <w:rsid w:val="001F0FBD"/>
    <w:rsid w:val="001F13EB"/>
    <w:rsid w:val="00207477"/>
    <w:rsid w:val="00251214"/>
    <w:rsid w:val="002547C6"/>
    <w:rsid w:val="002551DB"/>
    <w:rsid w:val="002648C8"/>
    <w:rsid w:val="0027060D"/>
    <w:rsid w:val="00281AD6"/>
    <w:rsid w:val="002A7D5D"/>
    <w:rsid w:val="002B2081"/>
    <w:rsid w:val="002C72AB"/>
    <w:rsid w:val="002D716A"/>
    <w:rsid w:val="003374B2"/>
    <w:rsid w:val="00371693"/>
    <w:rsid w:val="00380462"/>
    <w:rsid w:val="00383EF7"/>
    <w:rsid w:val="003A04FD"/>
    <w:rsid w:val="003A15B8"/>
    <w:rsid w:val="003A62EB"/>
    <w:rsid w:val="003B0A03"/>
    <w:rsid w:val="003B74BA"/>
    <w:rsid w:val="003D1A53"/>
    <w:rsid w:val="003E4AE5"/>
    <w:rsid w:val="003E6FE9"/>
    <w:rsid w:val="003F45AE"/>
    <w:rsid w:val="0040094E"/>
    <w:rsid w:val="00410917"/>
    <w:rsid w:val="00415DF3"/>
    <w:rsid w:val="004239B0"/>
    <w:rsid w:val="00440BF5"/>
    <w:rsid w:val="0044287B"/>
    <w:rsid w:val="00444D1F"/>
    <w:rsid w:val="00445760"/>
    <w:rsid w:val="00447B16"/>
    <w:rsid w:val="0046132B"/>
    <w:rsid w:val="00466FCC"/>
    <w:rsid w:val="0047533B"/>
    <w:rsid w:val="004C70BF"/>
    <w:rsid w:val="004C7ADA"/>
    <w:rsid w:val="004D13A0"/>
    <w:rsid w:val="004D1ACA"/>
    <w:rsid w:val="004D57F8"/>
    <w:rsid w:val="004E4E14"/>
    <w:rsid w:val="004E68B2"/>
    <w:rsid w:val="004F553F"/>
    <w:rsid w:val="00503148"/>
    <w:rsid w:val="00520A6F"/>
    <w:rsid w:val="00527670"/>
    <w:rsid w:val="00543D9C"/>
    <w:rsid w:val="00546568"/>
    <w:rsid w:val="00582352"/>
    <w:rsid w:val="00584E50"/>
    <w:rsid w:val="005A4624"/>
    <w:rsid w:val="005A4A8A"/>
    <w:rsid w:val="005A5466"/>
    <w:rsid w:val="005A7457"/>
    <w:rsid w:val="005B37B2"/>
    <w:rsid w:val="005B427A"/>
    <w:rsid w:val="005C6054"/>
    <w:rsid w:val="005D0780"/>
    <w:rsid w:val="005F0EC8"/>
    <w:rsid w:val="0060022B"/>
    <w:rsid w:val="0060477B"/>
    <w:rsid w:val="00604E09"/>
    <w:rsid w:val="006301B7"/>
    <w:rsid w:val="00645367"/>
    <w:rsid w:val="00662CEB"/>
    <w:rsid w:val="00676073"/>
    <w:rsid w:val="00676EBC"/>
    <w:rsid w:val="006A2AA6"/>
    <w:rsid w:val="006A3238"/>
    <w:rsid w:val="006A7A09"/>
    <w:rsid w:val="006B52F1"/>
    <w:rsid w:val="006D5ED4"/>
    <w:rsid w:val="006F166A"/>
    <w:rsid w:val="006F58B5"/>
    <w:rsid w:val="007048C0"/>
    <w:rsid w:val="007122C0"/>
    <w:rsid w:val="007230FC"/>
    <w:rsid w:val="00723F9D"/>
    <w:rsid w:val="007458E9"/>
    <w:rsid w:val="00750A50"/>
    <w:rsid w:val="00755C31"/>
    <w:rsid w:val="00756A0F"/>
    <w:rsid w:val="007657A6"/>
    <w:rsid w:val="0077226E"/>
    <w:rsid w:val="00775CE3"/>
    <w:rsid w:val="00777382"/>
    <w:rsid w:val="007A3865"/>
    <w:rsid w:val="007A6738"/>
    <w:rsid w:val="007C4E25"/>
    <w:rsid w:val="007E2D72"/>
    <w:rsid w:val="007F0DF5"/>
    <w:rsid w:val="00801F38"/>
    <w:rsid w:val="00835893"/>
    <w:rsid w:val="008425AC"/>
    <w:rsid w:val="00871D3A"/>
    <w:rsid w:val="00872A48"/>
    <w:rsid w:val="008D6270"/>
    <w:rsid w:val="008D79DC"/>
    <w:rsid w:val="008E1663"/>
    <w:rsid w:val="008E16B2"/>
    <w:rsid w:val="008E628A"/>
    <w:rsid w:val="008F24C3"/>
    <w:rsid w:val="00926A82"/>
    <w:rsid w:val="009279C4"/>
    <w:rsid w:val="00935BDB"/>
    <w:rsid w:val="009423B7"/>
    <w:rsid w:val="0098544B"/>
    <w:rsid w:val="009A043A"/>
    <w:rsid w:val="009A7BA7"/>
    <w:rsid w:val="009B36C5"/>
    <w:rsid w:val="009C412B"/>
    <w:rsid w:val="009C5C0A"/>
    <w:rsid w:val="009F366A"/>
    <w:rsid w:val="00A0260C"/>
    <w:rsid w:val="00A030C1"/>
    <w:rsid w:val="00A30194"/>
    <w:rsid w:val="00A4103A"/>
    <w:rsid w:val="00A5142E"/>
    <w:rsid w:val="00A56650"/>
    <w:rsid w:val="00A64371"/>
    <w:rsid w:val="00A862EE"/>
    <w:rsid w:val="00A8771A"/>
    <w:rsid w:val="00A951D4"/>
    <w:rsid w:val="00A95D79"/>
    <w:rsid w:val="00AC5BE4"/>
    <w:rsid w:val="00AD71F9"/>
    <w:rsid w:val="00AF4E56"/>
    <w:rsid w:val="00B000BF"/>
    <w:rsid w:val="00B02DDE"/>
    <w:rsid w:val="00B030BC"/>
    <w:rsid w:val="00B03329"/>
    <w:rsid w:val="00B23BFB"/>
    <w:rsid w:val="00B31EF5"/>
    <w:rsid w:val="00B35261"/>
    <w:rsid w:val="00B46957"/>
    <w:rsid w:val="00B7723E"/>
    <w:rsid w:val="00B83706"/>
    <w:rsid w:val="00B90D83"/>
    <w:rsid w:val="00B91D3B"/>
    <w:rsid w:val="00B93A21"/>
    <w:rsid w:val="00B94590"/>
    <w:rsid w:val="00B954FC"/>
    <w:rsid w:val="00BA5571"/>
    <w:rsid w:val="00BB4708"/>
    <w:rsid w:val="00BC25AB"/>
    <w:rsid w:val="00BF5187"/>
    <w:rsid w:val="00C1591C"/>
    <w:rsid w:val="00C52946"/>
    <w:rsid w:val="00C63B86"/>
    <w:rsid w:val="00C738D0"/>
    <w:rsid w:val="00C74DF9"/>
    <w:rsid w:val="00C83E83"/>
    <w:rsid w:val="00CB35A6"/>
    <w:rsid w:val="00CB6956"/>
    <w:rsid w:val="00CC0D72"/>
    <w:rsid w:val="00CC401B"/>
    <w:rsid w:val="00CE1C9A"/>
    <w:rsid w:val="00CE291E"/>
    <w:rsid w:val="00CF71B1"/>
    <w:rsid w:val="00CF7E4B"/>
    <w:rsid w:val="00D204D4"/>
    <w:rsid w:val="00D22EFA"/>
    <w:rsid w:val="00D32FB4"/>
    <w:rsid w:val="00D42573"/>
    <w:rsid w:val="00D42C4D"/>
    <w:rsid w:val="00D45A6B"/>
    <w:rsid w:val="00D52940"/>
    <w:rsid w:val="00D65C3A"/>
    <w:rsid w:val="00D86C39"/>
    <w:rsid w:val="00D908C9"/>
    <w:rsid w:val="00DB44C7"/>
    <w:rsid w:val="00E0625D"/>
    <w:rsid w:val="00E20EF9"/>
    <w:rsid w:val="00E3795C"/>
    <w:rsid w:val="00E40F98"/>
    <w:rsid w:val="00E60FEF"/>
    <w:rsid w:val="00E63219"/>
    <w:rsid w:val="00E8264C"/>
    <w:rsid w:val="00E84511"/>
    <w:rsid w:val="00E93BDA"/>
    <w:rsid w:val="00E9674E"/>
    <w:rsid w:val="00EC663F"/>
    <w:rsid w:val="00ED2B7A"/>
    <w:rsid w:val="00ED30FD"/>
    <w:rsid w:val="00F05973"/>
    <w:rsid w:val="00F079C9"/>
    <w:rsid w:val="00F23526"/>
    <w:rsid w:val="00F33285"/>
    <w:rsid w:val="00F346A5"/>
    <w:rsid w:val="00F47AE4"/>
    <w:rsid w:val="00F6058A"/>
    <w:rsid w:val="00F723A3"/>
    <w:rsid w:val="00F8355D"/>
    <w:rsid w:val="00F901AB"/>
    <w:rsid w:val="00FA3226"/>
    <w:rsid w:val="00FB12ED"/>
    <w:rsid w:val="00FC2F44"/>
    <w:rsid w:val="00FC4C32"/>
    <w:rsid w:val="00FC6170"/>
    <w:rsid w:val="00FD5FD7"/>
    <w:rsid w:val="00FF1977"/>
    <w:rsid w:val="00FF1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FE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90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01AB"/>
  </w:style>
  <w:style w:type="paragraph" w:styleId="Footer">
    <w:name w:val="footer"/>
    <w:basedOn w:val="Normal"/>
    <w:link w:val="FooterChar"/>
    <w:uiPriority w:val="99"/>
    <w:rsid w:val="00F90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01AB"/>
  </w:style>
  <w:style w:type="table" w:styleId="TableGrid">
    <w:name w:val="Table Grid"/>
    <w:basedOn w:val="TableNormal"/>
    <w:uiPriority w:val="99"/>
    <w:rsid w:val="00F901A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030BC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1ACA"/>
    <w:rPr>
      <w:rFonts w:ascii="Times New Roman" w:hAnsi="Times New Roman" w:cs="Times New Roman"/>
      <w:sz w:val="2"/>
      <w:szCs w:val="2"/>
      <w:lang w:eastAsia="en-US"/>
    </w:rPr>
  </w:style>
  <w:style w:type="table" w:styleId="TableElegant">
    <w:name w:val="Table Elegant"/>
    <w:basedOn w:val="TableNormal"/>
    <w:uiPriority w:val="99"/>
    <w:rsid w:val="008E16B2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472</Words>
  <Characters>2692</Characters>
  <Application>Microsoft Office Outlook</Application>
  <DocSecurity>0</DocSecurity>
  <Lines>0</Lines>
  <Paragraphs>0</Paragraphs>
  <ScaleCrop>false</ScaleCrop>
  <Company>ДЮСШ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Alexandr-15-03-12</dc:creator>
  <cp:keywords/>
  <dc:description/>
  <cp:lastModifiedBy>User</cp:lastModifiedBy>
  <cp:revision>2</cp:revision>
  <cp:lastPrinted>2018-02-05T02:45:00Z</cp:lastPrinted>
  <dcterms:created xsi:type="dcterms:W3CDTF">2018-02-05T02:36:00Z</dcterms:created>
  <dcterms:modified xsi:type="dcterms:W3CDTF">2018-02-05T02:49:00Z</dcterms:modified>
</cp:coreProperties>
</file>