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BEA" w:rsidRPr="00A41B60" w:rsidRDefault="00AE6BEA" w:rsidP="00A41B60">
      <w:pPr>
        <w:jc w:val="center"/>
        <w:rPr>
          <w:b/>
          <w:bCs/>
          <w:sz w:val="32"/>
          <w:szCs w:val="32"/>
        </w:rPr>
      </w:pPr>
      <w:r w:rsidRPr="00A41B60">
        <w:rPr>
          <w:b/>
          <w:bCs/>
          <w:sz w:val="32"/>
          <w:szCs w:val="32"/>
        </w:rPr>
        <w:t xml:space="preserve">Зональные соревнования по баскетболу (юноши) </w:t>
      </w:r>
      <w:r>
        <w:rPr>
          <w:b/>
          <w:bCs/>
          <w:sz w:val="32"/>
          <w:szCs w:val="32"/>
        </w:rPr>
        <w:t>2000</w:t>
      </w:r>
      <w:r w:rsidRPr="00A41B60">
        <w:rPr>
          <w:b/>
          <w:bCs/>
          <w:sz w:val="32"/>
          <w:szCs w:val="32"/>
        </w:rPr>
        <w:t>-200</w:t>
      </w:r>
      <w:r>
        <w:rPr>
          <w:b/>
          <w:bCs/>
          <w:sz w:val="32"/>
          <w:szCs w:val="32"/>
        </w:rPr>
        <w:t>3</w:t>
      </w:r>
      <w:r w:rsidRPr="00A41B60">
        <w:rPr>
          <w:b/>
          <w:bCs/>
          <w:sz w:val="32"/>
          <w:szCs w:val="32"/>
        </w:rPr>
        <w:t>г.р.</w:t>
      </w:r>
    </w:p>
    <w:p w:rsidR="00AE6BEA" w:rsidRPr="00A41B60" w:rsidRDefault="00AE6BEA" w:rsidP="00A41B60">
      <w:pPr>
        <w:jc w:val="center"/>
        <w:rPr>
          <w:b/>
          <w:bCs/>
          <w:sz w:val="32"/>
          <w:szCs w:val="32"/>
        </w:rPr>
      </w:pPr>
      <w:r w:rsidRPr="00A41B60">
        <w:rPr>
          <w:b/>
          <w:bCs/>
          <w:sz w:val="32"/>
          <w:szCs w:val="32"/>
        </w:rPr>
        <w:t xml:space="preserve">«Школьная спортивная лига» в городе Канске </w:t>
      </w:r>
    </w:p>
    <w:p w:rsidR="00AE6BEA" w:rsidRPr="00A41B60" w:rsidRDefault="00AE6BEA" w:rsidP="00A41B6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12-14 января</w:t>
      </w:r>
      <w:r w:rsidRPr="00A41B60">
        <w:rPr>
          <w:b/>
          <w:bCs/>
          <w:sz w:val="32"/>
          <w:szCs w:val="32"/>
        </w:rPr>
        <w:t xml:space="preserve"> 201</w:t>
      </w:r>
      <w:r>
        <w:rPr>
          <w:b/>
          <w:bCs/>
          <w:sz w:val="32"/>
          <w:szCs w:val="32"/>
        </w:rPr>
        <w:t>8</w:t>
      </w:r>
      <w:r w:rsidRPr="00A41B60">
        <w:rPr>
          <w:b/>
          <w:bCs/>
          <w:sz w:val="32"/>
          <w:szCs w:val="32"/>
        </w:rPr>
        <w:t xml:space="preserve"> года</w:t>
      </w:r>
    </w:p>
    <w:p w:rsidR="00AE6BEA" w:rsidRPr="00A41B60" w:rsidRDefault="00AE6BEA" w:rsidP="00A41B60">
      <w:pPr>
        <w:jc w:val="center"/>
        <w:rPr>
          <w:b/>
          <w:bCs/>
          <w:sz w:val="32"/>
          <w:szCs w:val="32"/>
        </w:rPr>
      </w:pPr>
      <w:r w:rsidRPr="00A41B60">
        <w:rPr>
          <w:b/>
          <w:bCs/>
          <w:sz w:val="32"/>
          <w:szCs w:val="32"/>
        </w:rPr>
        <w:t>районы (зона 2 Восток)</w:t>
      </w:r>
    </w:p>
    <w:p w:rsidR="00AE6BEA" w:rsidRPr="00A41B60" w:rsidRDefault="00AE6BEA" w:rsidP="00A41B60">
      <w:pPr>
        <w:jc w:val="center"/>
        <w:rPr>
          <w:b/>
          <w:bCs/>
          <w:sz w:val="28"/>
          <w:szCs w:val="28"/>
        </w:rPr>
      </w:pPr>
    </w:p>
    <w:p w:rsidR="00AE6BEA" w:rsidRPr="00A41B60" w:rsidRDefault="00AE6BEA" w:rsidP="00A41B60">
      <w:pPr>
        <w:jc w:val="center"/>
        <w:rPr>
          <w:b/>
          <w:bCs/>
          <w:sz w:val="28"/>
          <w:szCs w:val="28"/>
        </w:rPr>
      </w:pPr>
    </w:p>
    <w:p w:rsidR="00AE6BEA" w:rsidRPr="00A41B60" w:rsidRDefault="00AE6BEA" w:rsidP="00A41B60">
      <w:pPr>
        <w:jc w:val="center"/>
        <w:rPr>
          <w:b/>
          <w:bCs/>
          <w:sz w:val="28"/>
          <w:szCs w:val="28"/>
        </w:rPr>
      </w:pPr>
    </w:p>
    <w:p w:rsidR="00AE6BEA" w:rsidRPr="003765FC" w:rsidRDefault="00AE6BEA" w:rsidP="003765FC">
      <w:pPr>
        <w:spacing w:line="360" w:lineRule="auto"/>
        <w:rPr>
          <w:sz w:val="32"/>
          <w:szCs w:val="32"/>
        </w:rPr>
      </w:pPr>
      <w:r w:rsidRPr="003765FC">
        <w:rPr>
          <w:sz w:val="32"/>
          <w:szCs w:val="32"/>
        </w:rPr>
        <w:t>1 место – МКОУ  «Кодинская СОШ №3» Кежемский р-н</w:t>
      </w:r>
    </w:p>
    <w:p w:rsidR="00AE6BEA" w:rsidRPr="003765FC" w:rsidRDefault="00AE6BEA" w:rsidP="003765FC">
      <w:pPr>
        <w:spacing w:line="360" w:lineRule="auto"/>
        <w:rPr>
          <w:sz w:val="32"/>
          <w:szCs w:val="32"/>
        </w:rPr>
      </w:pPr>
      <w:r w:rsidRPr="003765FC">
        <w:rPr>
          <w:sz w:val="32"/>
          <w:szCs w:val="32"/>
        </w:rPr>
        <w:t>2 место - МБОУ «Иланская СОШ № 1» Иланский р-н</w:t>
      </w:r>
    </w:p>
    <w:p w:rsidR="00AE6BEA" w:rsidRDefault="00AE6BEA" w:rsidP="003765FC">
      <w:pPr>
        <w:spacing w:line="360" w:lineRule="auto"/>
        <w:jc w:val="both"/>
        <w:rPr>
          <w:sz w:val="32"/>
          <w:szCs w:val="32"/>
        </w:rPr>
      </w:pPr>
      <w:r w:rsidRPr="003765FC">
        <w:rPr>
          <w:sz w:val="32"/>
          <w:szCs w:val="32"/>
        </w:rPr>
        <w:t>3 место - МКОУ «</w:t>
      </w:r>
      <w:r>
        <w:rPr>
          <w:sz w:val="32"/>
          <w:szCs w:val="32"/>
        </w:rPr>
        <w:t>Ангарская</w:t>
      </w:r>
      <w:r w:rsidRPr="003765FC">
        <w:rPr>
          <w:sz w:val="32"/>
          <w:szCs w:val="32"/>
        </w:rPr>
        <w:t xml:space="preserve"> С</w:t>
      </w:r>
      <w:r>
        <w:rPr>
          <w:sz w:val="32"/>
          <w:szCs w:val="32"/>
        </w:rPr>
        <w:t>О</w:t>
      </w:r>
      <w:r w:rsidRPr="003765FC">
        <w:rPr>
          <w:sz w:val="32"/>
          <w:szCs w:val="32"/>
        </w:rPr>
        <w:t xml:space="preserve">Ш» Богучанский р-н </w:t>
      </w:r>
    </w:p>
    <w:p w:rsidR="00AE6BEA" w:rsidRPr="003765FC" w:rsidRDefault="00AE6BEA" w:rsidP="003765FC">
      <w:pPr>
        <w:spacing w:line="360" w:lineRule="auto"/>
        <w:rPr>
          <w:sz w:val="32"/>
          <w:szCs w:val="32"/>
        </w:rPr>
      </w:pPr>
      <w:r w:rsidRPr="003765FC">
        <w:rPr>
          <w:sz w:val="32"/>
          <w:szCs w:val="32"/>
        </w:rPr>
        <w:t>4 место - МБОУ «Нижнеингашская С</w:t>
      </w:r>
      <w:r>
        <w:rPr>
          <w:sz w:val="32"/>
          <w:szCs w:val="32"/>
        </w:rPr>
        <w:t>О</w:t>
      </w:r>
      <w:r w:rsidRPr="003765FC">
        <w:rPr>
          <w:sz w:val="32"/>
          <w:szCs w:val="32"/>
        </w:rPr>
        <w:t xml:space="preserve">Ш №2» Н/Ингашский р-н </w:t>
      </w:r>
    </w:p>
    <w:p w:rsidR="00AE6BEA" w:rsidRPr="003765FC" w:rsidRDefault="00AE6BEA" w:rsidP="003765FC">
      <w:pPr>
        <w:spacing w:line="360" w:lineRule="auto"/>
        <w:rPr>
          <w:sz w:val="32"/>
          <w:szCs w:val="32"/>
        </w:rPr>
      </w:pPr>
      <w:r w:rsidRPr="003765FC">
        <w:rPr>
          <w:sz w:val="32"/>
          <w:szCs w:val="32"/>
        </w:rPr>
        <w:t>5 место - МАОУ «Абанская СОШ №3»Абанский р-н</w:t>
      </w:r>
    </w:p>
    <w:p w:rsidR="00AE6BEA" w:rsidRDefault="00AE6BEA" w:rsidP="009F0270">
      <w:pPr>
        <w:spacing w:line="360" w:lineRule="auto"/>
        <w:rPr>
          <w:sz w:val="32"/>
          <w:szCs w:val="32"/>
        </w:rPr>
      </w:pPr>
      <w:r w:rsidRPr="003765FC">
        <w:rPr>
          <w:sz w:val="32"/>
          <w:szCs w:val="32"/>
        </w:rPr>
        <w:t xml:space="preserve">6 место – МБОУ </w:t>
      </w:r>
      <w:r>
        <w:rPr>
          <w:sz w:val="32"/>
          <w:szCs w:val="32"/>
        </w:rPr>
        <w:t xml:space="preserve">«Новосолянская </w:t>
      </w:r>
      <w:r w:rsidRPr="003765FC">
        <w:rPr>
          <w:sz w:val="32"/>
          <w:szCs w:val="32"/>
        </w:rPr>
        <w:t>СОШ №1</w:t>
      </w:r>
      <w:r>
        <w:rPr>
          <w:sz w:val="32"/>
          <w:szCs w:val="32"/>
        </w:rPr>
        <w:t>»</w:t>
      </w:r>
      <w:r w:rsidRPr="003765FC">
        <w:rPr>
          <w:sz w:val="32"/>
          <w:szCs w:val="32"/>
        </w:rPr>
        <w:t xml:space="preserve"> Рыбинский р-н </w:t>
      </w:r>
    </w:p>
    <w:p w:rsidR="00AE6BEA" w:rsidRPr="003765FC" w:rsidRDefault="00AE6BEA" w:rsidP="003765FC">
      <w:pPr>
        <w:spacing w:line="360" w:lineRule="auto"/>
        <w:rPr>
          <w:sz w:val="32"/>
          <w:szCs w:val="32"/>
        </w:rPr>
      </w:pPr>
      <w:bookmarkStart w:id="0" w:name="_GoBack"/>
      <w:bookmarkEnd w:id="0"/>
      <w:r w:rsidRPr="003765FC">
        <w:rPr>
          <w:sz w:val="32"/>
          <w:szCs w:val="32"/>
        </w:rPr>
        <w:t xml:space="preserve">7 место - МБОУ </w:t>
      </w:r>
      <w:r>
        <w:rPr>
          <w:sz w:val="32"/>
          <w:szCs w:val="32"/>
        </w:rPr>
        <w:t>СОШ</w:t>
      </w:r>
      <w:r w:rsidRPr="003765FC">
        <w:rPr>
          <w:sz w:val="32"/>
          <w:szCs w:val="32"/>
        </w:rPr>
        <w:t xml:space="preserve"> №1 Дзержинский р-н</w:t>
      </w:r>
    </w:p>
    <w:p w:rsidR="00AE6BEA" w:rsidRDefault="00AE6BEA" w:rsidP="003765FC">
      <w:pPr>
        <w:spacing w:line="360" w:lineRule="auto"/>
        <w:rPr>
          <w:sz w:val="32"/>
          <w:szCs w:val="32"/>
        </w:rPr>
      </w:pPr>
      <w:r w:rsidRPr="003765FC">
        <w:rPr>
          <w:sz w:val="32"/>
          <w:szCs w:val="32"/>
        </w:rPr>
        <w:t xml:space="preserve">8 место </w:t>
      </w:r>
      <w:r>
        <w:rPr>
          <w:sz w:val="32"/>
          <w:szCs w:val="32"/>
        </w:rPr>
        <w:t>–</w:t>
      </w:r>
      <w:r w:rsidRPr="003765FC">
        <w:rPr>
          <w:sz w:val="32"/>
          <w:szCs w:val="32"/>
        </w:rPr>
        <w:t>МОБУ «Ирбейская СОШ №1» Ирбейский р-н</w:t>
      </w:r>
    </w:p>
    <w:p w:rsidR="00AE6BEA" w:rsidRPr="003765FC" w:rsidRDefault="00AE6BEA" w:rsidP="003765FC">
      <w:pPr>
        <w:spacing w:line="360" w:lineRule="auto"/>
        <w:rPr>
          <w:sz w:val="32"/>
          <w:szCs w:val="32"/>
        </w:rPr>
      </w:pPr>
      <w:r w:rsidRPr="003765FC">
        <w:rPr>
          <w:sz w:val="32"/>
          <w:szCs w:val="32"/>
        </w:rPr>
        <w:t xml:space="preserve">9 место - </w:t>
      </w:r>
      <w:r>
        <w:rPr>
          <w:sz w:val="32"/>
          <w:szCs w:val="32"/>
        </w:rPr>
        <w:t>МБОУ «Агинская СОШ №1» Саянский р-н</w:t>
      </w:r>
    </w:p>
    <w:p w:rsidR="00AE6BEA" w:rsidRDefault="00AE6BEA" w:rsidP="003765FC">
      <w:pPr>
        <w:spacing w:line="360" w:lineRule="auto"/>
        <w:rPr>
          <w:sz w:val="32"/>
          <w:szCs w:val="32"/>
        </w:rPr>
      </w:pPr>
      <w:r w:rsidRPr="003765FC">
        <w:rPr>
          <w:sz w:val="32"/>
          <w:szCs w:val="32"/>
        </w:rPr>
        <w:t>10 место – МБОУ «Тасеевская СОШ №</w:t>
      </w:r>
      <w:r>
        <w:rPr>
          <w:sz w:val="32"/>
          <w:szCs w:val="32"/>
        </w:rPr>
        <w:t>1</w:t>
      </w:r>
      <w:r w:rsidRPr="003765FC">
        <w:rPr>
          <w:sz w:val="32"/>
          <w:szCs w:val="32"/>
        </w:rPr>
        <w:t>» Тасеевский р-н</w:t>
      </w:r>
    </w:p>
    <w:p w:rsidR="00AE6BEA" w:rsidRPr="003765FC" w:rsidRDefault="00AE6BEA" w:rsidP="009F0270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11 место – </w:t>
      </w:r>
      <w:r w:rsidRPr="003765FC">
        <w:rPr>
          <w:sz w:val="32"/>
          <w:szCs w:val="32"/>
        </w:rPr>
        <w:t>МБОУ «</w:t>
      </w:r>
      <w:r>
        <w:rPr>
          <w:sz w:val="32"/>
          <w:szCs w:val="32"/>
        </w:rPr>
        <w:t>Георгиевская</w:t>
      </w:r>
      <w:r w:rsidRPr="003765FC">
        <w:rPr>
          <w:sz w:val="32"/>
          <w:szCs w:val="32"/>
        </w:rPr>
        <w:t xml:space="preserve"> СОШ» Канский р-н</w:t>
      </w:r>
    </w:p>
    <w:p w:rsidR="00AE6BEA" w:rsidRPr="003765FC" w:rsidRDefault="00AE6BEA" w:rsidP="003765FC">
      <w:pPr>
        <w:spacing w:line="360" w:lineRule="auto"/>
        <w:rPr>
          <w:sz w:val="32"/>
          <w:szCs w:val="32"/>
        </w:rPr>
      </w:pPr>
    </w:p>
    <w:p w:rsidR="00AE6BEA" w:rsidRPr="003765FC" w:rsidRDefault="00AE6BEA" w:rsidP="00DE2BE4">
      <w:pPr>
        <w:jc w:val="both"/>
        <w:rPr>
          <w:sz w:val="32"/>
          <w:szCs w:val="32"/>
        </w:rPr>
      </w:pPr>
    </w:p>
    <w:p w:rsidR="00AE6BEA" w:rsidRPr="00A41B60" w:rsidRDefault="00AE6BEA" w:rsidP="00A41B60">
      <w:pPr>
        <w:jc w:val="both"/>
        <w:rPr>
          <w:sz w:val="32"/>
          <w:szCs w:val="32"/>
        </w:rPr>
      </w:pPr>
    </w:p>
    <w:p w:rsidR="00AE6BEA" w:rsidRDefault="00AE6BEA"/>
    <w:p w:rsidR="00AE6BEA" w:rsidRDefault="00AE6BEA"/>
    <w:p w:rsidR="00AE6BEA" w:rsidRDefault="00AE6BEA"/>
    <w:p w:rsidR="00AE6BEA" w:rsidRDefault="00AE6BEA"/>
    <w:p w:rsidR="00AE6BEA" w:rsidRPr="00A41B60" w:rsidRDefault="00AE6BEA" w:rsidP="00A41B60">
      <w:pPr>
        <w:rPr>
          <w:color w:val="000000"/>
          <w:sz w:val="32"/>
          <w:szCs w:val="32"/>
        </w:rPr>
      </w:pPr>
      <w:r w:rsidRPr="00A41B60">
        <w:rPr>
          <w:color w:val="000000"/>
          <w:sz w:val="32"/>
          <w:szCs w:val="32"/>
        </w:rPr>
        <w:t>Главный судья                                         В.А. Когин</w:t>
      </w:r>
    </w:p>
    <w:p w:rsidR="00AE6BEA" w:rsidRPr="00A41B60" w:rsidRDefault="00AE6BEA" w:rsidP="00A41B60">
      <w:pPr>
        <w:rPr>
          <w:color w:val="000000"/>
          <w:sz w:val="32"/>
          <w:szCs w:val="32"/>
        </w:rPr>
      </w:pPr>
    </w:p>
    <w:p w:rsidR="00AE6BEA" w:rsidRPr="00A41B60" w:rsidRDefault="00AE6BEA" w:rsidP="00A41B60">
      <w:pPr>
        <w:rPr>
          <w:b/>
          <w:bCs/>
          <w:sz w:val="32"/>
          <w:szCs w:val="32"/>
        </w:rPr>
      </w:pPr>
      <w:r w:rsidRPr="00A41B60">
        <w:rPr>
          <w:color w:val="000000"/>
          <w:sz w:val="32"/>
          <w:szCs w:val="32"/>
        </w:rPr>
        <w:t xml:space="preserve">Главный секретарь                                 Т.А. Юдина </w:t>
      </w:r>
    </w:p>
    <w:p w:rsidR="00AE6BEA" w:rsidRDefault="00AE6BEA"/>
    <w:sectPr w:rsidR="00AE6BEA" w:rsidSect="00DB5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662D"/>
    <w:rsid w:val="00191292"/>
    <w:rsid w:val="002E7B6B"/>
    <w:rsid w:val="00332502"/>
    <w:rsid w:val="003765FC"/>
    <w:rsid w:val="00645298"/>
    <w:rsid w:val="006F662D"/>
    <w:rsid w:val="00915B81"/>
    <w:rsid w:val="009F0270"/>
    <w:rsid w:val="00A41B60"/>
    <w:rsid w:val="00AC55FF"/>
    <w:rsid w:val="00AE6BEA"/>
    <w:rsid w:val="00C0077E"/>
    <w:rsid w:val="00CF0DCF"/>
    <w:rsid w:val="00CF0E04"/>
    <w:rsid w:val="00DB5FD9"/>
    <w:rsid w:val="00DE2BE4"/>
    <w:rsid w:val="00E51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B6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1</Pages>
  <Words>121</Words>
  <Characters>694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нина</cp:lastModifiedBy>
  <cp:revision>12</cp:revision>
  <cp:lastPrinted>2018-01-14T08:53:00Z</cp:lastPrinted>
  <dcterms:created xsi:type="dcterms:W3CDTF">2015-03-15T05:16:00Z</dcterms:created>
  <dcterms:modified xsi:type="dcterms:W3CDTF">2018-01-14T08:56:00Z</dcterms:modified>
</cp:coreProperties>
</file>